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05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020"/>
        <w:gridCol w:w="1047"/>
        <w:gridCol w:w="625"/>
        <w:gridCol w:w="2815"/>
        <w:gridCol w:w="998"/>
        <w:gridCol w:w="2988"/>
      </w:tblGrid>
      <w:tr w:rsidR="0063560D" w:rsidRPr="0063560D" w14:paraId="4A36DB76" w14:textId="77777777" w:rsidTr="00473263">
        <w:trPr>
          <w:trHeight w:val="991"/>
        </w:trPr>
        <w:tc>
          <w:tcPr>
            <w:tcW w:w="2100" w:type="dxa"/>
            <w:shd w:val="clear" w:color="auto" w:fill="auto"/>
            <w:tcMar>
              <w:top w:w="0" w:type="dxa"/>
            </w:tcMar>
          </w:tcPr>
          <w:p w14:paraId="4A36DB74" w14:textId="76D9A721" w:rsidR="00AD6E6B" w:rsidRPr="00473263" w:rsidRDefault="007F3C10" w:rsidP="001E63D2">
            <w:pPr>
              <w:rPr>
                <w:color w:val="4F81BD" w:themeColor="accent1"/>
                <w:sz w:val="52"/>
              </w:rPr>
            </w:pPr>
            <w:r w:rsidRPr="00473263">
              <w:rPr>
                <w:noProof/>
                <w:color w:val="4F81BD" w:themeColor="accent1"/>
                <w:sz w:val="52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2A4A6B" wp14:editId="47D6F005">
                      <wp:simplePos x="0" y="0"/>
                      <wp:positionH relativeFrom="column">
                        <wp:posOffset>-428625</wp:posOffset>
                      </wp:positionH>
                      <wp:positionV relativeFrom="paragraph">
                        <wp:posOffset>-643890</wp:posOffset>
                      </wp:positionV>
                      <wp:extent cx="1876425" cy="2486025"/>
                      <wp:effectExtent l="0" t="0" r="9525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2486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58C747" w14:textId="182BB1D0" w:rsidR="007F3C10" w:rsidRDefault="007F3C10">
                                  <w:r>
                                    <w:rPr>
                                      <w:noProof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74B83C0A" wp14:editId="5E3CE45D">
                                        <wp:extent cx="1651635" cy="2385695"/>
                                        <wp:effectExtent l="0" t="0" r="5715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51635" cy="23856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2A4A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3.75pt;margin-top:-50.7pt;width:147.75pt;height:19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" stroked="f">
                      <v:textbox>
                        <w:txbxContent>
                          <w:p w14:paraId="7258C747" w14:textId="182BB1D0" w:rsidR="007F3C10" w:rsidRDefault="007F3C10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74B83C0A" wp14:editId="5E3CE45D">
                                  <wp:extent cx="1651635" cy="2385695"/>
                                  <wp:effectExtent l="0" t="0" r="571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51635" cy="23856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3" w:type="dxa"/>
            <w:gridSpan w:val="5"/>
            <w:shd w:val="clear" w:color="auto" w:fill="auto"/>
          </w:tcPr>
          <w:sdt>
            <w:sdtPr>
              <w:rPr>
                <w:color w:val="4F81BD" w:themeColor="accent1"/>
                <w:spacing w:val="-20"/>
                <w:sz w:val="72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4A36DB75" w14:textId="782E57CE" w:rsidR="00AD6E6B" w:rsidRPr="00473263" w:rsidRDefault="00845B8C" w:rsidP="00845B8C">
                <w:pPr>
                  <w:pStyle w:val="Heading1"/>
                  <w:rPr>
                    <w:color w:val="4F81BD" w:themeColor="accent1"/>
                    <w:sz w:val="52"/>
                  </w:rPr>
                </w:pPr>
                <w:r w:rsidRPr="00845B8C">
                  <w:rPr>
                    <w:color w:val="4F81BD" w:themeColor="accent1"/>
                    <w:spacing w:val="-20"/>
                    <w:sz w:val="72"/>
                    <w:lang w:val="en-GB"/>
                  </w:rPr>
                  <w:t>NOTIFICATION OF SALES</w:t>
                </w:r>
              </w:p>
            </w:sdtContent>
          </w:sdt>
        </w:tc>
      </w:tr>
      <w:tr w:rsidR="003A12E6" w:rsidRPr="0063560D" w14:paraId="4A36DB7A" w14:textId="77777777" w:rsidTr="00B45DA4">
        <w:trPr>
          <w:trHeight w:val="288"/>
        </w:trPr>
        <w:tc>
          <w:tcPr>
            <w:tcW w:w="10733" w:type="dxa"/>
            <w:gridSpan w:val="6"/>
            <w:shd w:val="clear" w:color="auto" w:fill="auto"/>
            <w:tcMar>
              <w:top w:w="0" w:type="dxa"/>
            </w:tcMar>
          </w:tcPr>
          <w:p w14:paraId="4A36DB78" w14:textId="2CE6A122" w:rsidR="003A12E6" w:rsidRPr="0063560D" w:rsidRDefault="003A12E6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05B966428DA14053BC70E0ABA303BC01"/>
                </w:placeholder>
                <w:date w:fullDate="2020-12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A787A">
                  <w:rPr>
                    <w:color w:val="4F81BD" w:themeColor="accent1"/>
                  </w:rPr>
                  <w:t>December 31</w:t>
                </w:r>
                <w:r w:rsidR="00B759D7">
                  <w:rPr>
                    <w:color w:val="4F81BD" w:themeColor="accent1"/>
                  </w:rPr>
                  <w:t>, 2020</w:t>
                </w:r>
              </w:sdtContent>
            </w:sdt>
          </w:p>
          <w:p w14:paraId="4A36DB79" w14:textId="77777777" w:rsidR="003A12E6" w:rsidRPr="0063560D" w:rsidRDefault="003A12E6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3F4F29" w14:paraId="4A36DB89" w14:textId="77777777" w:rsidTr="00473263">
        <w:trPr>
          <w:trHeight w:val="1155"/>
        </w:trPr>
        <w:tc>
          <w:tcPr>
            <w:tcW w:w="3184" w:type="dxa"/>
            <w:gridSpan w:val="2"/>
            <w:shd w:val="clear" w:color="auto" w:fill="auto"/>
            <w:tcMar>
              <w:top w:w="0" w:type="dxa"/>
            </w:tcMar>
          </w:tcPr>
          <w:p w14:paraId="4A36DB7B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25" w:type="dxa"/>
            <w:shd w:val="clear" w:color="auto" w:fill="auto"/>
          </w:tcPr>
          <w:p w14:paraId="4A36DB7C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73" w:type="dxa"/>
            <w:shd w:val="clear" w:color="auto" w:fill="auto"/>
          </w:tcPr>
          <w:p w14:paraId="4A36DB7D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4A36DB7E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4A36DB7F" w14:textId="4ED5B04F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4A36DB80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4A36DB81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4A36DB82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1016" w:type="dxa"/>
            <w:shd w:val="clear" w:color="auto" w:fill="auto"/>
          </w:tcPr>
          <w:p w14:paraId="4A36DB83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3035" w:type="dxa"/>
            <w:shd w:val="clear" w:color="auto" w:fill="auto"/>
          </w:tcPr>
          <w:p w14:paraId="45363AE6" w14:textId="77777777" w:rsidR="008B4D96" w:rsidRPr="002A52A6" w:rsidRDefault="008B4D96" w:rsidP="008B4D96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2A52A6">
              <w:rPr>
                <w:b/>
                <w:color w:val="4F81BD" w:themeColor="accent1"/>
                <w:sz w:val="24"/>
              </w:rPr>
              <w:t>ELEMENTIsle</w:t>
            </w:r>
          </w:p>
          <w:p w14:paraId="4C7E6677" w14:textId="77777777" w:rsidR="008B4D96" w:rsidRPr="002A52A6" w:rsidRDefault="008B4D96" w:rsidP="008B4D96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2A52A6">
              <w:rPr>
                <w:b/>
                <w:color w:val="4F81BD" w:themeColor="accent1"/>
                <w:sz w:val="24"/>
              </w:rPr>
              <w:t>Grenaby Studios</w:t>
            </w:r>
          </w:p>
          <w:p w14:paraId="282DC610" w14:textId="77777777" w:rsidR="008B4D96" w:rsidRPr="002A52A6" w:rsidRDefault="008B4D96" w:rsidP="008B4D96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 w:rsidRPr="002A52A6">
              <w:rPr>
                <w:b/>
                <w:color w:val="4F81BD" w:themeColor="accent1"/>
                <w:sz w:val="24"/>
              </w:rPr>
              <w:t>Ballabeg</w:t>
            </w:r>
          </w:p>
          <w:p w14:paraId="0FC1B09F" w14:textId="58260261" w:rsidR="00956652" w:rsidRPr="007F3C10" w:rsidRDefault="00956652" w:rsidP="00956652">
            <w:pPr>
              <w:pStyle w:val="Right-alignedtext"/>
              <w:rPr>
                <w:b/>
                <w:color w:val="4F81BD" w:themeColor="accent1"/>
                <w:sz w:val="24"/>
              </w:rPr>
            </w:pPr>
          </w:p>
          <w:p w14:paraId="4A36DB88" w14:textId="572053AB" w:rsidR="001E7EBF" w:rsidRPr="003F4F29" w:rsidRDefault="001E7EBF" w:rsidP="00956652">
            <w:pPr>
              <w:pStyle w:val="Right-alignedtext"/>
              <w:rPr>
                <w:b/>
                <w:color w:val="4F81BD" w:themeColor="accent1"/>
              </w:rPr>
            </w:pPr>
          </w:p>
        </w:tc>
      </w:tr>
    </w:tbl>
    <w:p w14:paraId="4A36DB8A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4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54"/>
        <w:gridCol w:w="1254"/>
        <w:gridCol w:w="1609"/>
        <w:gridCol w:w="2151"/>
        <w:gridCol w:w="1667"/>
      </w:tblGrid>
      <w:tr w:rsidR="00AA787A" w:rsidRPr="0063560D" w14:paraId="4A36DB91" w14:textId="77777777" w:rsidTr="00AA787A">
        <w:trPr>
          <w:cantSplit/>
          <w:trHeight w:val="216"/>
        </w:trPr>
        <w:tc>
          <w:tcPr>
            <w:tcW w:w="14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B" w14:textId="77777777" w:rsidR="00AA787A" w:rsidRPr="00F23482" w:rsidRDefault="00AA787A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C" w14:textId="77777777" w:rsidR="00AA787A" w:rsidRPr="00F23482" w:rsidRDefault="00AA787A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D" w14:textId="77777777" w:rsidR="00AA787A" w:rsidRPr="00F23482" w:rsidRDefault="00AA787A" w:rsidP="001E63D2">
            <w:pPr>
              <w:pStyle w:val="Heading2"/>
              <w:rPr>
                <w:b/>
                <w:color w:val="4F81BD" w:themeColor="accent1"/>
              </w:rPr>
            </w:pPr>
            <w:bookmarkStart w:id="0" w:name="_GoBack"/>
            <w:bookmarkEnd w:id="0"/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E" w14:textId="77777777" w:rsidR="00AA787A" w:rsidRPr="00F23482" w:rsidRDefault="00AA787A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8F" w14:textId="77777777" w:rsidR="00AA787A" w:rsidRPr="00F23482" w:rsidRDefault="00AA787A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</w:tr>
      <w:tr w:rsidR="00AA787A" w:rsidRPr="0063560D" w14:paraId="4A36DB95" w14:textId="77777777" w:rsidTr="00AA787A">
        <w:trPr>
          <w:cantSplit/>
          <w:trHeight w:val="471"/>
        </w:trPr>
        <w:tc>
          <w:tcPr>
            <w:tcW w:w="6468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2" w14:textId="64032406" w:rsidR="00AA787A" w:rsidRPr="0063560D" w:rsidRDefault="00AA787A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  <w:sz w:val="28"/>
              </w:rPr>
              <w:t>Element.Isle</w:t>
            </w:r>
          </w:p>
        </w:tc>
        <w:tc>
          <w:tcPr>
            <w:tcW w:w="166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36DB93" w14:textId="04C5E23B" w:rsidR="00AA787A" w:rsidRPr="00956652" w:rsidRDefault="00AA787A" w:rsidP="00F432C7">
            <w:pPr>
              <w:rPr>
                <w:color w:val="4F81BD" w:themeColor="accent1"/>
                <w:sz w:val="22"/>
              </w:rPr>
            </w:pPr>
            <w:r>
              <w:rPr>
                <w:color w:val="4F81BD" w:themeColor="accent1"/>
                <w:sz w:val="22"/>
              </w:rPr>
              <w:t>Q4 2020</w:t>
            </w:r>
          </w:p>
        </w:tc>
      </w:tr>
    </w:tbl>
    <w:p w14:paraId="4A36DB96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50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1074"/>
        <w:gridCol w:w="5377"/>
        <w:gridCol w:w="1629"/>
        <w:gridCol w:w="2149"/>
      </w:tblGrid>
      <w:tr w:rsidR="00473263" w:rsidRPr="0063560D" w14:paraId="4A36DB9A" w14:textId="627E4E6D" w:rsidTr="00B759D7">
        <w:trPr>
          <w:cantSplit/>
          <w:trHeight w:val="216"/>
        </w:trPr>
        <w:tc>
          <w:tcPr>
            <w:tcW w:w="107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7" w14:textId="77777777" w:rsidR="00473263" w:rsidRPr="0063560D" w:rsidRDefault="00473263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Qty</w:t>
            </w:r>
          </w:p>
        </w:tc>
        <w:tc>
          <w:tcPr>
            <w:tcW w:w="53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8" w14:textId="77777777" w:rsidR="00473263" w:rsidRPr="0063560D" w:rsidRDefault="00473263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A36DB99" w14:textId="21E61E86" w:rsidR="00473263" w:rsidRPr="0063560D" w:rsidRDefault="00473263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  <w:r w:rsidR="00E0297C">
              <w:rPr>
                <w:b/>
                <w:color w:val="4F81BD" w:themeColor="accent1"/>
              </w:rPr>
              <w:t xml:space="preserve"> £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29391A7" w14:textId="4855F0CD" w:rsidR="00473263" w:rsidRDefault="00845B8C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>Commission</w:t>
            </w:r>
          </w:p>
        </w:tc>
      </w:tr>
      <w:tr w:rsidR="00845B8C" w:rsidRPr="0063560D" w14:paraId="72E0F6D5" w14:textId="12477648" w:rsidTr="00B759D7">
        <w:trPr>
          <w:cantSplit/>
          <w:trHeight w:val="372"/>
        </w:trPr>
        <w:tc>
          <w:tcPr>
            <w:tcW w:w="107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7C13953" w14:textId="50854065" w:rsidR="00845B8C" w:rsidRPr="00956652" w:rsidRDefault="00845B8C" w:rsidP="00845B8C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37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7AC102BC" w14:textId="692F88D2" w:rsidR="00845B8C" w:rsidRDefault="00845B8C" w:rsidP="00845B8C">
            <w:pPr>
              <w:rPr>
                <w:color w:val="4F81BD" w:themeColor="accent1"/>
                <w:sz w:val="20"/>
              </w:rPr>
            </w:pPr>
            <w:r w:rsidRPr="00845B8C">
              <w:rPr>
                <w:color w:val="4F81BD" w:themeColor="accent1"/>
                <w:sz w:val="20"/>
              </w:rPr>
              <w:t xml:space="preserve">Perwick Freeform Silver Necklace </w:t>
            </w:r>
          </w:p>
        </w:tc>
        <w:tc>
          <w:tcPr>
            <w:tcW w:w="16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5992E17A" w14:textId="6BBF4D33" w:rsidR="00845B8C" w:rsidRPr="00956652" w:rsidRDefault="00845B8C" w:rsidP="00845B8C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70.00</w:t>
            </w:r>
          </w:p>
        </w:tc>
        <w:tc>
          <w:tcPr>
            <w:tcW w:w="21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916DFD" w14:textId="7CBFDFBA" w:rsidR="00845B8C" w:rsidRPr="00956652" w:rsidRDefault="00845B8C" w:rsidP="00845B8C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20%</w:t>
            </w:r>
          </w:p>
        </w:tc>
      </w:tr>
      <w:tr w:rsidR="00845B8C" w:rsidRPr="0063560D" w14:paraId="63DDD6C5" w14:textId="183567D7" w:rsidTr="00B759D7">
        <w:trPr>
          <w:cantSplit/>
          <w:trHeight w:val="322"/>
        </w:trPr>
        <w:tc>
          <w:tcPr>
            <w:tcW w:w="107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3B6A50B3" w14:textId="553B1FD3" w:rsidR="00845B8C" w:rsidRPr="00956652" w:rsidRDefault="00845B8C" w:rsidP="00845B8C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1</w:t>
            </w:r>
          </w:p>
        </w:tc>
        <w:tc>
          <w:tcPr>
            <w:tcW w:w="537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78A6BE83" w14:textId="3505AAAB" w:rsidR="00845B8C" w:rsidRDefault="00845B8C" w:rsidP="00845B8C">
            <w:pPr>
              <w:rPr>
                <w:color w:val="4F81BD" w:themeColor="accent1"/>
                <w:sz w:val="20"/>
              </w:rPr>
            </w:pPr>
            <w:r w:rsidRPr="00845B8C">
              <w:rPr>
                <w:color w:val="4F81BD" w:themeColor="accent1"/>
                <w:sz w:val="20"/>
              </w:rPr>
              <w:t>Twig Earrings</w:t>
            </w:r>
          </w:p>
        </w:tc>
        <w:tc>
          <w:tcPr>
            <w:tcW w:w="16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2FE79F7A" w14:textId="654AB413" w:rsidR="00845B8C" w:rsidRPr="00956652" w:rsidRDefault="00845B8C" w:rsidP="00845B8C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34.00</w:t>
            </w:r>
          </w:p>
        </w:tc>
        <w:tc>
          <w:tcPr>
            <w:tcW w:w="214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DD7048" w14:textId="6324CD66" w:rsidR="00845B8C" w:rsidRPr="00956652" w:rsidRDefault="00845B8C" w:rsidP="00845B8C">
            <w:pPr>
              <w:pStyle w:val="Right-alignedtext"/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20%</w:t>
            </w:r>
          </w:p>
        </w:tc>
      </w:tr>
    </w:tbl>
    <w:p w14:paraId="4A36DBCD" w14:textId="50622699" w:rsidR="00F23482" w:rsidRPr="00F23482" w:rsidRDefault="00F23482" w:rsidP="00956652">
      <w:pPr>
        <w:pStyle w:val="ContactInfo"/>
        <w:spacing w:before="480" w:after="48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>Plea</w:t>
      </w:r>
      <w:r w:rsidR="00D55E44">
        <w:rPr>
          <w:b/>
          <w:color w:val="4F81BD" w:themeColor="accent1"/>
          <w:sz w:val="20"/>
        </w:rPr>
        <w:t>se invoice for the items sold (s</w:t>
      </w:r>
      <w:r w:rsidRPr="00F23482">
        <w:rPr>
          <w:b/>
          <w:color w:val="4F81BD" w:themeColor="accent1"/>
          <w:sz w:val="20"/>
        </w:rPr>
        <w:t xml:space="preserve">ale price less 20%) </w:t>
      </w:r>
    </w:p>
    <w:p w14:paraId="4A36DBCE" w14:textId="77777777" w:rsidR="00F23482" w:rsidRPr="00F23482" w:rsidRDefault="00F23482" w:rsidP="00956652">
      <w:pPr>
        <w:spacing w:before="480" w:after="48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4A36DBD2" w14:textId="77777777" w:rsidTr="00F23482">
        <w:trPr>
          <w:trHeight w:val="373"/>
        </w:trPr>
        <w:tc>
          <w:tcPr>
            <w:tcW w:w="3794" w:type="dxa"/>
          </w:tcPr>
          <w:p w14:paraId="4A36DBD0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A36DBD1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5" w14:textId="77777777" w:rsidTr="00F23482">
        <w:trPr>
          <w:trHeight w:val="373"/>
        </w:trPr>
        <w:tc>
          <w:tcPr>
            <w:tcW w:w="3794" w:type="dxa"/>
          </w:tcPr>
          <w:p w14:paraId="4A36DBD3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4A36DBD4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4A36DBD8" w14:textId="77777777" w:rsidTr="00F23482">
        <w:trPr>
          <w:trHeight w:val="373"/>
        </w:trPr>
        <w:tc>
          <w:tcPr>
            <w:tcW w:w="3794" w:type="dxa"/>
          </w:tcPr>
          <w:p w14:paraId="4A36DBD6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4A36DBD7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4A36DBD9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6DBDC" w14:textId="77777777" w:rsidR="00096D2D" w:rsidRDefault="00096D2D" w:rsidP="00C67F35">
      <w:r>
        <w:separator/>
      </w:r>
    </w:p>
  </w:endnote>
  <w:endnote w:type="continuationSeparator" w:id="0">
    <w:p w14:paraId="4A36DBDD" w14:textId="77777777" w:rsidR="00096D2D" w:rsidRDefault="00096D2D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6DBDA" w14:textId="77777777" w:rsidR="00096D2D" w:rsidRDefault="00096D2D" w:rsidP="00C67F35">
      <w:r>
        <w:separator/>
      </w:r>
    </w:p>
  </w:footnote>
  <w:footnote w:type="continuationSeparator" w:id="0">
    <w:p w14:paraId="4A36DBDB" w14:textId="77777777" w:rsidR="00096D2D" w:rsidRDefault="00096D2D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41B4A"/>
    <w:rsid w:val="000653AC"/>
    <w:rsid w:val="000707BF"/>
    <w:rsid w:val="00077685"/>
    <w:rsid w:val="00096D2D"/>
    <w:rsid w:val="000E042A"/>
    <w:rsid w:val="000F6B47"/>
    <w:rsid w:val="000F7D4F"/>
    <w:rsid w:val="00140EA0"/>
    <w:rsid w:val="00167B6A"/>
    <w:rsid w:val="001730EB"/>
    <w:rsid w:val="001E4A8B"/>
    <w:rsid w:val="001E63D2"/>
    <w:rsid w:val="001E7EBF"/>
    <w:rsid w:val="001F0F9F"/>
    <w:rsid w:val="00202E66"/>
    <w:rsid w:val="002523E9"/>
    <w:rsid w:val="00261BE2"/>
    <w:rsid w:val="002818E7"/>
    <w:rsid w:val="002F6035"/>
    <w:rsid w:val="00304275"/>
    <w:rsid w:val="00311C97"/>
    <w:rsid w:val="003272DA"/>
    <w:rsid w:val="0035067A"/>
    <w:rsid w:val="0035293A"/>
    <w:rsid w:val="003A12E6"/>
    <w:rsid w:val="003C7693"/>
    <w:rsid w:val="003E5FCD"/>
    <w:rsid w:val="003F4F29"/>
    <w:rsid w:val="00441785"/>
    <w:rsid w:val="00442CDA"/>
    <w:rsid w:val="0045588D"/>
    <w:rsid w:val="00473263"/>
    <w:rsid w:val="004A6EF3"/>
    <w:rsid w:val="004F202D"/>
    <w:rsid w:val="005209B5"/>
    <w:rsid w:val="00521569"/>
    <w:rsid w:val="005778BF"/>
    <w:rsid w:val="00585539"/>
    <w:rsid w:val="005865E7"/>
    <w:rsid w:val="0063560D"/>
    <w:rsid w:val="0064421B"/>
    <w:rsid w:val="00694280"/>
    <w:rsid w:val="00704C33"/>
    <w:rsid w:val="00705699"/>
    <w:rsid w:val="0074787C"/>
    <w:rsid w:val="00755F57"/>
    <w:rsid w:val="007B38EB"/>
    <w:rsid w:val="007F242B"/>
    <w:rsid w:val="007F3C10"/>
    <w:rsid w:val="008171B1"/>
    <w:rsid w:val="00820427"/>
    <w:rsid w:val="0083202F"/>
    <w:rsid w:val="00845B8C"/>
    <w:rsid w:val="0085123C"/>
    <w:rsid w:val="008B4D96"/>
    <w:rsid w:val="008C5A0E"/>
    <w:rsid w:val="008E45DF"/>
    <w:rsid w:val="00953D43"/>
    <w:rsid w:val="00954EF9"/>
    <w:rsid w:val="00956652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A787A"/>
    <w:rsid w:val="00AD1385"/>
    <w:rsid w:val="00AD6E6B"/>
    <w:rsid w:val="00B629A1"/>
    <w:rsid w:val="00B759D7"/>
    <w:rsid w:val="00B9178F"/>
    <w:rsid w:val="00C50F0E"/>
    <w:rsid w:val="00C650E6"/>
    <w:rsid w:val="00C67F35"/>
    <w:rsid w:val="00C810A3"/>
    <w:rsid w:val="00CA1C8D"/>
    <w:rsid w:val="00CA4BCD"/>
    <w:rsid w:val="00CC6BF2"/>
    <w:rsid w:val="00D55E44"/>
    <w:rsid w:val="00D719AB"/>
    <w:rsid w:val="00D824D4"/>
    <w:rsid w:val="00E020A7"/>
    <w:rsid w:val="00E0297C"/>
    <w:rsid w:val="00E47AE6"/>
    <w:rsid w:val="00E47F00"/>
    <w:rsid w:val="00E927AB"/>
    <w:rsid w:val="00E97E88"/>
    <w:rsid w:val="00EB4F05"/>
    <w:rsid w:val="00ED5BBA"/>
    <w:rsid w:val="00EE12F4"/>
    <w:rsid w:val="00F1654D"/>
    <w:rsid w:val="00F213D2"/>
    <w:rsid w:val="00F23482"/>
    <w:rsid w:val="00F432C7"/>
    <w:rsid w:val="00F45F0F"/>
    <w:rsid w:val="00F56369"/>
    <w:rsid w:val="00F77FBF"/>
    <w:rsid w:val="00FA0A90"/>
    <w:rsid w:val="00FB52EE"/>
    <w:rsid w:val="00FE069C"/>
    <w:rsid w:val="00FE3882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4A36DB74"/>
  <w15:docId w15:val="{D8D30AB0-A69D-4C37-8A11-283F4D17E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png"/><Relationship Id="rId5" Type="http://schemas.openxmlformats.org/officeDocument/2006/relationships/styles" Target="styles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05B966428DA14053BC70E0ABA303B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4B5B-3F61-4343-848E-DE921211F418}"/>
      </w:docPartPr>
      <w:docPartBody>
        <w:p w:rsidR="00020914" w:rsidRDefault="00207D03" w:rsidP="00207D03">
          <w:pPr>
            <w:pStyle w:val="05B966428DA14053BC70E0ABA303BC01"/>
          </w:pPr>
          <w:r>
            <w:t>[Click to select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020914"/>
    <w:rsid w:val="00207D03"/>
    <w:rsid w:val="0044282D"/>
    <w:rsid w:val="006817D0"/>
    <w:rsid w:val="008565E8"/>
    <w:rsid w:val="00B7708B"/>
    <w:rsid w:val="00C640C0"/>
    <w:rsid w:val="00D2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44E17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C640C0"/>
    <w:rPr>
      <w:color w:val="808080"/>
    </w:rPr>
  </w:style>
  <w:style w:type="paragraph" w:customStyle="1" w:styleId="05B966428DA14053BC70E0ABA303BC01">
    <w:name w:val="05B966428DA14053BC70E0ABA303BC01"/>
    <w:rsid w:val="00207D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Element Isle (Claire Pearse)</Supplier>
    <Date_x0020_Stamp xmlns="af4025bd-eda9-4d6d-bcbe-7de91e238b29">2020-03-30T23:00:00+00:00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59CF2C97-D462-4CD1-A11A-1F299ED5A591}"/>
</file>

<file path=customXml/itemProps2.xml><?xml version="1.0" encoding="utf-8"?>
<ds:datastoreItem xmlns:ds="http://schemas.openxmlformats.org/officeDocument/2006/customXml" ds:itemID="{2BD706E7-36DE-410D-B0B8-E9019A6A73DC}"/>
</file>

<file path=customXml/itemProps3.xml><?xml version="1.0" encoding="utf-8"?>
<ds:datastoreItem xmlns:ds="http://schemas.openxmlformats.org/officeDocument/2006/customXml" ds:itemID="{BD5C7663-4FEA-475B-B0DA-C30333962F2C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5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Jewellery</dc:subject>
  <dc:creator>Ruth Eastham</dc:creator>
  <cp:lastModifiedBy>Ruth Donnelly</cp:lastModifiedBy>
  <cp:revision>7</cp:revision>
  <cp:lastPrinted>2021-05-28T14:26:00Z</cp:lastPrinted>
  <dcterms:created xsi:type="dcterms:W3CDTF">2020-12-15T16:47:00Z</dcterms:created>
  <dcterms:modified xsi:type="dcterms:W3CDTF">2021-05-28T14:26:00Z</dcterms:modified>
  <cp:contentStatus>Replaced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5500</vt:r8>
  </property>
  <property fmtid="{D5CDD505-2E9C-101B-9397-08002B2CF9AE}" pid="5" name="_Source">
    <vt:lpwstr>
Snuggles
</vt:lpwstr>
  </property>
</Properties>
</file>